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3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rospectus"/>
      </w:tblPr>
      <w:tblGrid>
        <w:gridCol w:w="7089"/>
        <w:gridCol w:w="3402"/>
      </w:tblGrid>
      <w:tr w:rsidR="00EC0073" w:rsidRPr="00B12B51" w14:paraId="0E18FA02" w14:textId="77777777" w:rsidTr="00174CE6">
        <w:trPr>
          <w:trHeight w:hRule="exact" w:val="15137"/>
          <w:tblHeader/>
        </w:trPr>
        <w:tc>
          <w:tcPr>
            <w:tcW w:w="7088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1FC14CDA" w14:textId="36F09818" w:rsidR="006D17C5" w:rsidRPr="00362BEF" w:rsidRDefault="00801224" w:rsidP="008347C2">
            <w:pPr>
              <w:pStyle w:val="Titre"/>
              <w:jc w:val="right"/>
              <w:rPr>
                <w:color w:val="0070C0"/>
                <w:sz w:val="96"/>
                <w:szCs w:val="96"/>
              </w:rPr>
            </w:pPr>
            <w:r w:rsidRPr="00362BEF">
              <w:rPr>
                <w:color w:val="0070C0"/>
                <w:sz w:val="96"/>
                <w:szCs w:val="96"/>
              </w:rPr>
              <w:t>Classi</w:t>
            </w:r>
            <w:r w:rsidR="00AF5244" w:rsidRPr="00362BEF">
              <w:rPr>
                <w:color w:val="0070C0"/>
                <w:sz w:val="96"/>
                <w:szCs w:val="96"/>
              </w:rPr>
              <w:t>C</w:t>
            </w:r>
          </w:p>
          <w:p w14:paraId="0C211330" w14:textId="015B401C" w:rsidR="0038060A" w:rsidRPr="00362BEF" w:rsidRDefault="00AF5244" w:rsidP="008347C2">
            <w:pPr>
              <w:pStyle w:val="Titre"/>
              <w:jc w:val="right"/>
              <w:rPr>
                <w:color w:val="0070C0"/>
                <w:sz w:val="96"/>
                <w:szCs w:val="96"/>
              </w:rPr>
            </w:pPr>
            <w:r w:rsidRPr="00362BEF">
              <w:rPr>
                <w:color w:val="0070C0"/>
                <w:sz w:val="96"/>
                <w:szCs w:val="96"/>
              </w:rPr>
              <w:t>ROAD TRIP</w:t>
            </w:r>
          </w:p>
          <w:p w14:paraId="24B7219A" w14:textId="77777777" w:rsidR="00BE08BE" w:rsidRPr="00BE08BE" w:rsidRDefault="00BE08BE" w:rsidP="008347C2">
            <w:pPr>
              <w:jc w:val="right"/>
            </w:pPr>
          </w:p>
          <w:p w14:paraId="5C473941" w14:textId="60FDB2F0" w:rsidR="00891BDF" w:rsidRPr="00A80AB3" w:rsidRDefault="00891BDF" w:rsidP="008347C2">
            <w:pPr>
              <w:pStyle w:val="Titre"/>
              <w:jc w:val="right"/>
              <w:rPr>
                <w:sz w:val="36"/>
                <w:szCs w:val="36"/>
              </w:rPr>
            </w:pPr>
            <w:r>
              <w:t>tURIN</w:t>
            </w:r>
          </w:p>
          <w:p w14:paraId="509A3DFF" w14:textId="37E702DA" w:rsidR="00772F94" w:rsidRPr="00930A97" w:rsidRDefault="00891BDF" w:rsidP="008347C2">
            <w:pPr>
              <w:pStyle w:val="Titre"/>
              <w:jc w:val="right"/>
              <w:rPr>
                <w:sz w:val="28"/>
              </w:rPr>
            </w:pPr>
            <w:r>
              <w:t>sAINt</w:t>
            </w:r>
            <w:r w:rsidR="008347C2">
              <w:t>-</w:t>
            </w:r>
            <w:r>
              <w:t>TROPEZ</w:t>
            </w:r>
          </w:p>
          <w:p w14:paraId="1D040D0F" w14:textId="2E596829" w:rsidR="008347C2" w:rsidRDefault="00A26D28" w:rsidP="008347C2">
            <w:pPr>
              <w:pStyle w:val="Informationssurlvnement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Dimanche</w:t>
            </w:r>
            <w:r w:rsidR="00D46797">
              <w:rPr>
                <w:sz w:val="40"/>
                <w:szCs w:val="40"/>
              </w:rPr>
              <w:t xml:space="preserve"> 1</w:t>
            </w:r>
            <w:r w:rsidR="000B0CA1">
              <w:rPr>
                <w:sz w:val="40"/>
                <w:szCs w:val="40"/>
              </w:rPr>
              <w:t>2</w:t>
            </w:r>
            <w:r w:rsidR="008347C2">
              <w:rPr>
                <w:sz w:val="40"/>
                <w:szCs w:val="40"/>
              </w:rPr>
              <w:t xml:space="preserve"> –</w:t>
            </w:r>
            <w:r w:rsidR="000061F8">
              <w:rPr>
                <w:sz w:val="40"/>
                <w:szCs w:val="40"/>
              </w:rPr>
              <w:t xml:space="preserve"> </w:t>
            </w:r>
            <w:r w:rsidR="000B0CA1">
              <w:rPr>
                <w:sz w:val="40"/>
                <w:szCs w:val="40"/>
              </w:rPr>
              <w:t>1</w:t>
            </w:r>
            <w:r w:rsidR="00521395">
              <w:rPr>
                <w:sz w:val="40"/>
                <w:szCs w:val="40"/>
              </w:rPr>
              <w:t>8</w:t>
            </w:r>
            <w:r w:rsidR="008347C2">
              <w:rPr>
                <w:sz w:val="40"/>
                <w:szCs w:val="40"/>
              </w:rPr>
              <w:t xml:space="preserve"> </w:t>
            </w:r>
            <w:r w:rsidR="000061F8">
              <w:rPr>
                <w:sz w:val="40"/>
                <w:szCs w:val="40"/>
              </w:rPr>
              <w:t>juin 2022</w:t>
            </w:r>
          </w:p>
          <w:p w14:paraId="2BD5E028" w14:textId="3E6AA9E2" w:rsidR="00A80AB3" w:rsidRPr="009315D1" w:rsidRDefault="00A96E0A" w:rsidP="008347C2">
            <w:pPr>
              <w:pStyle w:val="Informationssurlvnement"/>
              <w:jc w:val="right"/>
              <w:rPr>
                <w:sz w:val="28"/>
              </w:rPr>
            </w:pPr>
            <w:r>
              <w:rPr>
                <w:sz w:val="40"/>
                <w:szCs w:val="40"/>
              </w:rPr>
              <w:t>8 jours mémorables</w:t>
            </w:r>
          </w:p>
          <w:p w14:paraId="0091EAC5" w14:textId="77777777" w:rsidR="00F24073" w:rsidRDefault="00F24073" w:rsidP="0038060A">
            <w:pPr>
              <w:jc w:val="center"/>
              <w:rPr>
                <w:rFonts w:ascii="French Script MT" w:hAnsi="French Script MT"/>
                <w:sz w:val="48"/>
                <w:szCs w:val="48"/>
              </w:rPr>
            </w:pPr>
          </w:p>
          <w:p w14:paraId="67775C45" w14:textId="06C2F732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Ma voiture, mon rêve…</w:t>
            </w:r>
          </w:p>
          <w:p w14:paraId="691BAD16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Elle mérite ce qu’il y a de plus beau !</w:t>
            </w:r>
          </w:p>
          <w:p w14:paraId="65CC2604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De l’élégante Italie au très chic Saint-Tropez en passant par les grands cols alpins - elle en a sous le capot - par les petites routes du massif de la Chartreuse - elle aime les promenades - par les belles routes sinueuses du Vercors - le twiste elle connait -.</w:t>
            </w:r>
          </w:p>
          <w:p w14:paraId="63DB5F69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A Pampelonne, elle fera la Belle.</w:t>
            </w:r>
          </w:p>
          <w:p w14:paraId="71E837ED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La Belle, elle fera dans toutes les étapes soigneusement sélectionnées pour leur beauté, leur convivialité et leurs tables.</w:t>
            </w:r>
          </w:p>
          <w:p w14:paraId="74B677CE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Elle fera la Star, son pilote sera fier.</w:t>
            </w:r>
          </w:p>
          <w:p w14:paraId="171F0BA8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Ambiance, élégance, du rêve rien que pour Elle.</w:t>
            </w:r>
          </w:p>
          <w:p w14:paraId="0F2FAF54" w14:textId="5D148D2C" w:rsidR="00EC0073" w:rsidRPr="00B12B51" w:rsidRDefault="00EC0073" w:rsidP="00DA414A">
            <w:pPr>
              <w:pStyle w:val="Normalcentr"/>
            </w:pPr>
          </w:p>
        </w:tc>
        <w:tc>
          <w:tcPr>
            <w:tcW w:w="340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01B70FAB" w14:textId="77777777" w:rsidR="00F24073" w:rsidRPr="00D46797" w:rsidRDefault="00F24073" w:rsidP="00D703CD">
            <w:pPr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6797"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Belles voitures anciennes de prestige</w:t>
            </w:r>
          </w:p>
          <w:p w14:paraId="2DD7027B" w14:textId="4D2457BD" w:rsidR="00EC0073" w:rsidRPr="00D46797" w:rsidRDefault="00F24073" w:rsidP="00D703CD">
            <w:pPr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6797"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 sportives</w:t>
            </w:r>
          </w:p>
          <w:p w14:paraId="7C02F688" w14:textId="77777777" w:rsidR="00F24073" w:rsidRDefault="00F24073" w:rsidP="00D703CD">
            <w:pPr>
              <w:rPr>
                <w:lang w:val="en-US"/>
              </w:rPr>
            </w:pPr>
          </w:p>
          <w:p w14:paraId="3B5EE6CC" w14:textId="42C9044A" w:rsidR="00D703CD" w:rsidRDefault="00D703CD" w:rsidP="00A96E0A">
            <w:pPr>
              <w:jc w:val="both"/>
              <w:rPr>
                <w:lang w:val="en-US"/>
              </w:rPr>
            </w:pPr>
          </w:p>
          <w:p w14:paraId="24412E46" w14:textId="77777777" w:rsidR="00EC0073" w:rsidRDefault="00D703CD" w:rsidP="00EC0073">
            <w:r>
              <w:rPr>
                <w:noProof/>
              </w:rPr>
              <w:drawing>
                <wp:inline distT="0" distB="0" distL="0" distR="0" wp14:anchorId="6643E00E" wp14:editId="016F8B6C">
                  <wp:extent cx="1691640" cy="2284730"/>
                  <wp:effectExtent l="0" t="0" r="3810" b="1270"/>
                  <wp:docPr id="6" name="Image 6" descr="Une image contenant extérieur, montagne, ciel, na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extérieur, montagne, ciel, natur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037AB" w14:textId="77777777" w:rsidR="00D703CD" w:rsidRDefault="00D703CD" w:rsidP="00EC0073"/>
          <w:p w14:paraId="03FC3ACF" w14:textId="3BB278C6" w:rsidR="00D703CD" w:rsidRDefault="00D703CD" w:rsidP="00EC0073">
            <w:r>
              <w:rPr>
                <w:noProof/>
              </w:rPr>
              <w:drawing>
                <wp:inline distT="0" distB="0" distL="0" distR="0" wp14:anchorId="7A06800C" wp14:editId="38191A1F">
                  <wp:extent cx="1650537" cy="1234440"/>
                  <wp:effectExtent l="0" t="0" r="6985" b="3810"/>
                  <wp:docPr id="7" name="Image 7" descr="Une image contenant texte, bâtiment, extérieur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bâtiment, extérieur, roug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958" cy="123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009FD" w14:textId="77777777" w:rsidR="00D703CD" w:rsidRDefault="00D703CD" w:rsidP="00EC0073"/>
          <w:p w14:paraId="423700BA" w14:textId="77777777" w:rsidR="00D703CD" w:rsidRDefault="00D703CD" w:rsidP="00EC0073">
            <w:r>
              <w:rPr>
                <w:noProof/>
              </w:rPr>
              <w:drawing>
                <wp:inline distT="0" distB="0" distL="0" distR="0" wp14:anchorId="0B922D7F" wp14:editId="3FFCE090">
                  <wp:extent cx="1668780" cy="2533015"/>
                  <wp:effectExtent l="0" t="0" r="7620" b="635"/>
                  <wp:docPr id="8" name="Image 8" descr="Une image contenant vallée, nature, extérieur, monta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vallée, nature, extérieur, montagn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09" cy="255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2D907" w14:textId="68B90DCB" w:rsidR="0040213E" w:rsidRDefault="00E0040F" w:rsidP="00EC0073">
            <w:r>
              <w:t xml:space="preserve">                 </w:t>
            </w:r>
            <w:r w:rsidR="0040213E">
              <w:t>Contact</w:t>
            </w:r>
          </w:p>
          <w:p w14:paraId="7F4C5DF7" w14:textId="35C2EE16" w:rsidR="0040213E" w:rsidRPr="002477A4" w:rsidRDefault="00767151" w:rsidP="00EC0073">
            <w:pPr>
              <w:rPr>
                <w:rFonts w:ascii="Colibry corps" w:hAnsi="Colibry corps"/>
                <w:sz w:val="22"/>
                <w:szCs w:val="22"/>
              </w:rPr>
            </w:pPr>
            <w:hyperlink r:id="rId13" w:history="1">
              <w:r w:rsidR="00DE7DBB" w:rsidRPr="002477A4">
                <w:rPr>
                  <w:rStyle w:val="Lienhypertexte"/>
                  <w:rFonts w:ascii="Colibry corps" w:hAnsi="Colibry corps"/>
                  <w:sz w:val="22"/>
                  <w:szCs w:val="22"/>
                </w:rPr>
                <w:t>classicroadtrip@cruisenfly.com</w:t>
              </w:r>
            </w:hyperlink>
          </w:p>
          <w:p w14:paraId="2FAAE907" w14:textId="77777777" w:rsidR="00E0040F" w:rsidRDefault="00DE7DBB" w:rsidP="002477A4">
            <w:pPr>
              <w:rPr>
                <w:rFonts w:ascii="Colibry corps" w:hAnsi="Colibry corps"/>
                <w:sz w:val="24"/>
                <w:szCs w:val="24"/>
              </w:rPr>
            </w:pPr>
            <w:r>
              <w:rPr>
                <w:rFonts w:ascii="Colibry corps" w:hAnsi="Colibry corps"/>
                <w:sz w:val="24"/>
                <w:szCs w:val="24"/>
              </w:rPr>
              <w:t xml:space="preserve">            </w:t>
            </w:r>
            <w:r>
              <w:rPr>
                <w:rFonts w:ascii="Colibry corps" w:hAnsi="Colibry corps"/>
                <w:noProof/>
              </w:rPr>
              <w:drawing>
                <wp:inline distT="0" distB="0" distL="0" distR="0" wp14:anchorId="0B70DF19" wp14:editId="708CD678">
                  <wp:extent cx="792619" cy="198755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45" cy="20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97727" w14:textId="7300B9FE" w:rsidR="002477A4" w:rsidRDefault="00E0040F" w:rsidP="002477A4">
            <w:pPr>
              <w:rPr>
                <w:rFonts w:ascii="Colibry corps" w:hAnsi="Colibry corps"/>
                <w:sz w:val="24"/>
                <w:szCs w:val="24"/>
              </w:rPr>
            </w:pPr>
            <w:r>
              <w:rPr>
                <w:rFonts w:ascii="Colibry corps" w:hAnsi="Colibry corps"/>
                <w:sz w:val="24"/>
                <w:szCs w:val="24"/>
              </w:rPr>
              <w:t xml:space="preserve">     Principauté de </w:t>
            </w:r>
            <w:r w:rsidR="002477A4">
              <w:rPr>
                <w:rFonts w:ascii="Colibry corps" w:hAnsi="Colibry corps"/>
                <w:sz w:val="24"/>
                <w:szCs w:val="24"/>
              </w:rPr>
              <w:t>Monaco</w:t>
            </w:r>
          </w:p>
          <w:p w14:paraId="4C3E5393" w14:textId="373CFEC4" w:rsidR="00DE7DBB" w:rsidRPr="0040213E" w:rsidRDefault="00DE7DBB" w:rsidP="00EC0073">
            <w:pPr>
              <w:rPr>
                <w:rFonts w:ascii="Colibry corps" w:hAnsi="Colibry corps"/>
                <w:sz w:val="24"/>
                <w:szCs w:val="24"/>
              </w:rPr>
            </w:pPr>
          </w:p>
        </w:tc>
      </w:tr>
      <w:tr w:rsidR="00516DCE" w:rsidRPr="00B12B51" w14:paraId="5FABC181" w14:textId="77777777" w:rsidTr="00174CE6">
        <w:trPr>
          <w:trHeight w:hRule="exact" w:val="15137"/>
          <w:tblHeader/>
        </w:trPr>
        <w:tc>
          <w:tcPr>
            <w:tcW w:w="7088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72C858FA" w14:textId="77777777" w:rsidR="00516DCE" w:rsidRPr="00362BEF" w:rsidRDefault="00516DCE" w:rsidP="00516DCE">
            <w:pPr>
              <w:pStyle w:val="Titre"/>
              <w:rPr>
                <w:color w:val="0070C0"/>
                <w:sz w:val="96"/>
                <w:szCs w:val="96"/>
              </w:rPr>
            </w:pPr>
            <w:r w:rsidRPr="00362BEF">
              <w:rPr>
                <w:noProof/>
                <w:color w:val="0070C0"/>
                <w:sz w:val="96"/>
                <w:szCs w:val="96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6C8F6B8" wp14:editId="06ADB76E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-121920</wp:posOffset>
                  </wp:positionV>
                  <wp:extent cx="1736998" cy="2966731"/>
                  <wp:effectExtent l="0" t="0" r="0" b="5080"/>
                  <wp:wrapNone/>
                  <wp:docPr id="4" name="Image 4" descr="Une image contenant extérieur, ciel, montagne, na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extérieur, ciel, montagne, natur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20" cy="298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BEF">
              <w:rPr>
                <w:color w:val="0070C0"/>
                <w:sz w:val="96"/>
                <w:szCs w:val="96"/>
              </w:rPr>
              <w:t>ClassiC</w:t>
            </w:r>
          </w:p>
          <w:p w14:paraId="260DBC12" w14:textId="39993BDC" w:rsidR="00516DCE" w:rsidRPr="00891BDF" w:rsidRDefault="00516DCE" w:rsidP="00516DCE">
            <w:pPr>
              <w:pStyle w:val="Titre"/>
              <w:rPr>
                <w:rFonts w:ascii="Palace Script MT" w:hAnsi="Palace Script MT"/>
              </w:rPr>
            </w:pPr>
            <w:r w:rsidRPr="00362BEF">
              <w:rPr>
                <w:color w:val="0070C0"/>
                <w:sz w:val="96"/>
                <w:szCs w:val="96"/>
              </w:rPr>
              <w:t>ROAD TRIP</w:t>
            </w:r>
          </w:p>
          <w:p w14:paraId="4C2F0841" w14:textId="77777777" w:rsidR="00337FA3" w:rsidRDefault="00516DCE" w:rsidP="00516DCE">
            <w:pPr>
              <w:pStyle w:val="Titredelvnement"/>
              <w:rPr>
                <w:sz w:val="72"/>
                <w:szCs w:val="72"/>
              </w:rPr>
            </w:pPr>
            <w:r w:rsidRPr="002477A4">
              <w:rPr>
                <w:sz w:val="72"/>
                <w:szCs w:val="72"/>
              </w:rPr>
              <w:t>Parcours</w:t>
            </w:r>
          </w:p>
          <w:p w14:paraId="048382B5" w14:textId="4DF78BCB" w:rsidR="00E56C2F" w:rsidRPr="00337FA3" w:rsidRDefault="00337FA3" w:rsidP="00516DCE">
            <w:pPr>
              <w:pStyle w:val="Titredelvnement"/>
              <w:rPr>
                <w:sz w:val="28"/>
              </w:rPr>
            </w:pPr>
            <w:r w:rsidRPr="00337FA3">
              <w:rPr>
                <w:sz w:val="20"/>
                <w:szCs w:val="20"/>
              </w:rPr>
              <w:t xml:space="preserve"> </w:t>
            </w:r>
            <w:r w:rsidR="00E56C2F">
              <w:rPr>
                <w:sz w:val="72"/>
                <w:szCs w:val="72"/>
              </w:rPr>
              <w:t>Insolite</w:t>
            </w:r>
          </w:p>
          <w:p w14:paraId="76D0FCA7" w14:textId="61D44330" w:rsidR="00516DCE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Turin, </w:t>
            </w:r>
            <w:r w:rsidRPr="00A80AB3">
              <w:rPr>
                <w:sz w:val="28"/>
              </w:rPr>
              <w:t>l</w:t>
            </w:r>
            <w:r w:rsidR="0035557D">
              <w:rPr>
                <w:sz w:val="28"/>
              </w:rPr>
              <w:t>’élégante, l</w:t>
            </w:r>
            <w:r w:rsidRPr="00A80AB3">
              <w:rPr>
                <w:sz w:val="28"/>
              </w:rPr>
              <w:t>e musée de l’Automobile</w:t>
            </w:r>
          </w:p>
          <w:p w14:paraId="4A798C5A" w14:textId="77777777" w:rsidR="00516DCE" w:rsidRPr="00D267C4" w:rsidRDefault="00516DCE" w:rsidP="00516DCE">
            <w:pPr>
              <w:pStyle w:val="Informationssurlvnement"/>
              <w:rPr>
                <w:sz w:val="24"/>
                <w:szCs w:val="24"/>
              </w:rPr>
            </w:pPr>
            <w:r>
              <w:rPr>
                <w:sz w:val="40"/>
                <w:szCs w:val="40"/>
              </w:rPr>
              <w:t>L</w:t>
            </w:r>
            <w:r w:rsidRPr="00A80AB3">
              <w:rPr>
                <w:sz w:val="40"/>
                <w:szCs w:val="40"/>
              </w:rPr>
              <w:t>es Alpes du nord</w:t>
            </w:r>
            <w:r>
              <w:rPr>
                <w:sz w:val="40"/>
                <w:szCs w:val="40"/>
              </w:rPr>
              <w:t xml:space="preserve"> </w:t>
            </w:r>
            <w:r w:rsidRPr="00D267C4">
              <w:rPr>
                <w:sz w:val="24"/>
                <w:szCs w:val="24"/>
              </w:rPr>
              <w:t xml:space="preserve">ses belvédères et </w:t>
            </w:r>
            <w:r>
              <w:rPr>
                <w:sz w:val="24"/>
                <w:szCs w:val="24"/>
              </w:rPr>
              <w:t xml:space="preserve">ses </w:t>
            </w:r>
            <w:r w:rsidRPr="00D267C4">
              <w:rPr>
                <w:sz w:val="24"/>
                <w:szCs w:val="24"/>
              </w:rPr>
              <w:t>glaciers</w:t>
            </w:r>
          </w:p>
          <w:p w14:paraId="340A31F0" w14:textId="77777777" w:rsidR="00516DCE" w:rsidRPr="00A80AB3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 w:rsidRPr="00A80AB3">
              <w:rPr>
                <w:sz w:val="40"/>
                <w:szCs w:val="40"/>
              </w:rPr>
              <w:t xml:space="preserve">La </w:t>
            </w:r>
            <w:r>
              <w:rPr>
                <w:sz w:val="40"/>
                <w:szCs w:val="40"/>
              </w:rPr>
              <w:t>C</w:t>
            </w:r>
            <w:r w:rsidRPr="00A80AB3">
              <w:rPr>
                <w:sz w:val="40"/>
                <w:szCs w:val="40"/>
              </w:rPr>
              <w:t>hartreuse</w:t>
            </w:r>
            <w:r>
              <w:rPr>
                <w:sz w:val="40"/>
                <w:szCs w:val="40"/>
              </w:rPr>
              <w:t xml:space="preserve"> </w:t>
            </w:r>
            <w:r w:rsidRPr="00A80AB3">
              <w:rPr>
                <w:sz w:val="28"/>
              </w:rPr>
              <w:t>si chère à Stendhal</w:t>
            </w:r>
          </w:p>
          <w:p w14:paraId="062A847B" w14:textId="77777777" w:rsidR="00516DCE" w:rsidRPr="00A80AB3" w:rsidRDefault="00516DCE" w:rsidP="00516DCE">
            <w:pPr>
              <w:pStyle w:val="Informationssurlvnement"/>
              <w:rPr>
                <w:sz w:val="28"/>
              </w:rPr>
            </w:pPr>
            <w:r w:rsidRPr="00A80AB3">
              <w:rPr>
                <w:sz w:val="40"/>
                <w:szCs w:val="40"/>
              </w:rPr>
              <w:t>Le massif du Vercors</w:t>
            </w:r>
            <w:r>
              <w:rPr>
                <w:sz w:val="40"/>
                <w:szCs w:val="40"/>
              </w:rPr>
              <w:t xml:space="preserve">, </w:t>
            </w:r>
            <w:r w:rsidRPr="00A80AB3">
              <w:rPr>
                <w:sz w:val="28"/>
              </w:rPr>
              <w:t>haut lieu de la résistance</w:t>
            </w:r>
          </w:p>
          <w:p w14:paraId="28291051" w14:textId="364E8464" w:rsidR="00516DCE" w:rsidRDefault="00516DCE" w:rsidP="00516DCE">
            <w:pPr>
              <w:pStyle w:val="Informationssurlvnement"/>
              <w:rPr>
                <w:sz w:val="28"/>
              </w:rPr>
            </w:pPr>
            <w:r w:rsidRPr="00A80AB3">
              <w:rPr>
                <w:sz w:val="40"/>
                <w:szCs w:val="40"/>
              </w:rPr>
              <w:t xml:space="preserve">Les </w:t>
            </w:r>
            <w:r>
              <w:rPr>
                <w:sz w:val="40"/>
                <w:szCs w:val="40"/>
              </w:rPr>
              <w:t>A</w:t>
            </w:r>
            <w:r w:rsidRPr="00A80AB3">
              <w:rPr>
                <w:sz w:val="40"/>
                <w:szCs w:val="40"/>
              </w:rPr>
              <w:t>lpes du sud</w:t>
            </w:r>
            <w:r>
              <w:rPr>
                <w:sz w:val="40"/>
                <w:szCs w:val="40"/>
              </w:rPr>
              <w:t xml:space="preserve">, </w:t>
            </w:r>
            <w:r w:rsidRPr="00A80AB3">
              <w:rPr>
                <w:sz w:val="28"/>
              </w:rPr>
              <w:t>la route Napoléon</w:t>
            </w:r>
          </w:p>
          <w:p w14:paraId="29FFC879" w14:textId="77777777" w:rsidR="00473788" w:rsidRPr="00A80AB3" w:rsidRDefault="00473788" w:rsidP="00473788">
            <w:pPr>
              <w:pStyle w:val="Informationssurlvnement"/>
              <w:rPr>
                <w:sz w:val="40"/>
                <w:szCs w:val="40"/>
              </w:rPr>
            </w:pPr>
            <w:r w:rsidRPr="00E03DCA">
              <w:rPr>
                <w:sz w:val="40"/>
                <w:szCs w:val="40"/>
              </w:rPr>
              <w:t>Les + beaux lacs</w:t>
            </w:r>
            <w:r>
              <w:rPr>
                <w:sz w:val="28"/>
              </w:rPr>
              <w:t>, Annecy, Le Bourget, Mont Cenis</w:t>
            </w:r>
          </w:p>
          <w:p w14:paraId="4A63BEA7" w14:textId="7E167163" w:rsidR="00516DCE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 w:rsidRPr="00A80AB3">
              <w:rPr>
                <w:sz w:val="40"/>
                <w:szCs w:val="40"/>
              </w:rPr>
              <w:t>Le</w:t>
            </w:r>
            <w:r>
              <w:rPr>
                <w:sz w:val="40"/>
                <w:szCs w:val="40"/>
              </w:rPr>
              <w:t>s gorges</w:t>
            </w:r>
            <w:r w:rsidRPr="00A80AB3">
              <w:rPr>
                <w:sz w:val="40"/>
                <w:szCs w:val="40"/>
              </w:rPr>
              <w:t xml:space="preserve"> </w:t>
            </w:r>
            <w:r w:rsidR="00D46797">
              <w:rPr>
                <w:sz w:val="40"/>
                <w:szCs w:val="40"/>
              </w:rPr>
              <w:t>de la Bourne et</w:t>
            </w:r>
            <w:r>
              <w:rPr>
                <w:sz w:val="40"/>
                <w:szCs w:val="40"/>
              </w:rPr>
              <w:t xml:space="preserve"> du Cians</w:t>
            </w:r>
          </w:p>
          <w:p w14:paraId="6F95F497" w14:textId="77777777" w:rsidR="00516DCE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L’authentique arrière-pays provençal</w:t>
            </w:r>
          </w:p>
          <w:p w14:paraId="1E68468B" w14:textId="40C4D45F" w:rsidR="00516DCE" w:rsidRPr="00473EF9" w:rsidRDefault="00516DCE" w:rsidP="00473EF9">
            <w:pPr>
              <w:pStyle w:val="Informationssurlvnement"/>
              <w:rPr>
                <w:sz w:val="28"/>
              </w:rPr>
            </w:pPr>
            <w:r>
              <w:rPr>
                <w:sz w:val="40"/>
                <w:szCs w:val="40"/>
              </w:rPr>
              <w:t>Saint -Tropez</w:t>
            </w:r>
            <w:r w:rsidRPr="002477A4">
              <w:rPr>
                <w:sz w:val="28"/>
              </w:rPr>
              <w:t>, sa Jet Set des sixties, ses plages</w:t>
            </w:r>
          </w:p>
          <w:p w14:paraId="2166F201" w14:textId="5F6537B9" w:rsidR="00516DCE" w:rsidRPr="00473EF9" w:rsidRDefault="00516DCE" w:rsidP="00516DCE">
            <w:pPr>
              <w:pStyle w:val="Normalcentr"/>
              <w:jc w:val="both"/>
              <w:rPr>
                <w:rFonts w:ascii="Colibri corps" w:hAnsi="Colibri corps" w:cs="Arial"/>
                <w:sz w:val="32"/>
                <w:szCs w:val="32"/>
              </w:rPr>
            </w:pPr>
            <w:r>
              <w:rPr>
                <w:rStyle w:val="lev"/>
              </w:rPr>
              <w:t>Des hôtels</w:t>
            </w:r>
            <w:r w:rsidR="00E0040F">
              <w:rPr>
                <w:rStyle w:val="lev"/>
              </w:rPr>
              <w:t>,</w:t>
            </w:r>
            <w:r w:rsidRPr="00891BDF">
              <w:rPr>
                <w:rFonts w:ascii="Colibri corps" w:hAnsi="Colibri corps" w:cs="Arial"/>
              </w:rPr>
              <w:t xml:space="preserve"> 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>chargés d’histoires, glamour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et authentique, des chalets de montagne,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 xml:space="preserve"> panoramiques,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un palace entre 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 xml:space="preserve">le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lac et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 xml:space="preserve"> les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montagnes.</w:t>
            </w:r>
          </w:p>
          <w:p w14:paraId="1943AE9B" w14:textId="576B0C54" w:rsidR="00D46797" w:rsidRDefault="00516DCE" w:rsidP="00516DCE">
            <w:pPr>
              <w:pStyle w:val="Normalcentr"/>
              <w:jc w:val="both"/>
              <w:rPr>
                <w:rFonts w:ascii="Colibri corps" w:hAnsi="Colibri corps" w:cs="Arial"/>
                <w:sz w:val="36"/>
                <w:szCs w:val="36"/>
              </w:rPr>
            </w:pPr>
            <w:r>
              <w:rPr>
                <w:rStyle w:val="lev"/>
              </w:rPr>
              <w:t>Des repa</w:t>
            </w:r>
            <w:r w:rsidR="00E0040F">
              <w:rPr>
                <w:rStyle w:val="lev"/>
              </w:rPr>
              <w:t>s gourmands,</w:t>
            </w:r>
            <w:r w:rsidRPr="00891BDF">
              <w:rPr>
                <w:rFonts w:ascii="Colibri corps" w:hAnsi="Colibri corps" w:cs="Arial"/>
              </w:rPr>
              <w:t xml:space="preserve">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spectaculaires à vous couper le souffle, en refuge</w:t>
            </w:r>
            <w:r w:rsidR="00D46797" w:rsidRPr="00473EF9">
              <w:rPr>
                <w:rFonts w:ascii="Colibri corps" w:hAnsi="Colibri corps" w:cs="Arial"/>
                <w:sz w:val="32"/>
                <w:szCs w:val="32"/>
              </w:rPr>
              <w:t>, des dîners gourmands, gastronomiques</w:t>
            </w:r>
            <w:r w:rsidR="00E0040F" w:rsidRPr="00473EF9">
              <w:rPr>
                <w:rFonts w:ascii="Colibri corps" w:hAnsi="Colibri corps" w:cs="Arial"/>
                <w:sz w:val="32"/>
                <w:szCs w:val="32"/>
              </w:rPr>
              <w:t>,</w:t>
            </w:r>
            <w:r w:rsidR="00D46797" w:rsidRPr="00473EF9">
              <w:rPr>
                <w:rFonts w:ascii="Colibri corps" w:hAnsi="Colibri corps" w:cs="Arial"/>
                <w:sz w:val="32"/>
                <w:szCs w:val="32"/>
              </w:rPr>
              <w:t xml:space="preserve"> conviviaux, </w:t>
            </w:r>
            <w:r w:rsidR="00E0040F" w:rsidRPr="00473EF9">
              <w:rPr>
                <w:rFonts w:ascii="Colibri corps" w:hAnsi="Colibri corps" w:cs="Arial"/>
                <w:sz w:val="32"/>
                <w:szCs w:val="32"/>
              </w:rPr>
              <w:t xml:space="preserve">à thème, </w:t>
            </w:r>
            <w:r w:rsidR="00D46797" w:rsidRPr="00473EF9">
              <w:rPr>
                <w:rFonts w:ascii="Colibri corps" w:hAnsi="Colibri corps" w:cs="Arial"/>
                <w:sz w:val="32"/>
                <w:szCs w:val="32"/>
              </w:rPr>
              <w:t>pic nic chic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.</w:t>
            </w:r>
          </w:p>
          <w:p w14:paraId="46C3D2DE" w14:textId="4682B249" w:rsidR="00516DCE" w:rsidRDefault="001F42CF" w:rsidP="001F42CF">
            <w:pPr>
              <w:pStyle w:val="Normalcentr"/>
              <w:jc w:val="both"/>
              <w:rPr>
                <w:rFonts w:ascii="Amasis MT Pro Light" w:hAnsi="Amasis MT Pro Light" w:cs="Arial"/>
                <w:sz w:val="36"/>
                <w:szCs w:val="36"/>
              </w:rPr>
            </w:pPr>
            <w:r>
              <w:rPr>
                <w:rStyle w:val="lev"/>
              </w:rPr>
              <w:t xml:space="preserve">Des </w:t>
            </w:r>
            <w:r w:rsidR="004A7CCD" w:rsidRPr="00362BEF">
              <w:rPr>
                <w:rStyle w:val="lev"/>
              </w:rPr>
              <w:t>b</w:t>
            </w:r>
            <w:r w:rsidRPr="00362BEF">
              <w:rPr>
                <w:rStyle w:val="lev"/>
              </w:rPr>
              <w:t>ars</w:t>
            </w:r>
            <w:r w:rsidR="00E0040F">
              <w:rPr>
                <w:rStyle w:val="lev"/>
              </w:rPr>
              <w:t>,</w:t>
            </w:r>
            <w:r w:rsidRPr="001F42CF">
              <w:rPr>
                <w:rFonts w:ascii="Colibri corps" w:hAnsi="Colibri corps" w:cs="Arial"/>
                <w:sz w:val="36"/>
                <w:szCs w:val="36"/>
              </w:rPr>
              <w:t xml:space="preserve">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à </w:t>
            </w:r>
            <w:r w:rsidRPr="00D817C7">
              <w:rPr>
                <w:rFonts w:ascii="Colibri corps" w:hAnsi="Colibri corps" w:cs="Arial"/>
                <w:b/>
                <w:bCs/>
                <w:sz w:val="32"/>
                <w:szCs w:val="32"/>
              </w:rPr>
              <w:t>caviar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d’Iran, à </w:t>
            </w:r>
            <w:r w:rsidRPr="00D817C7">
              <w:rPr>
                <w:rFonts w:ascii="Colibri corps" w:hAnsi="Colibri corps" w:cs="Arial"/>
                <w:b/>
                <w:bCs/>
                <w:sz w:val="32"/>
                <w:szCs w:val="32"/>
              </w:rPr>
              <w:t xml:space="preserve">huitres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d’Isigny-sur-Mer</w:t>
            </w:r>
            <w:r w:rsidR="0040213E" w:rsidRPr="00473EF9">
              <w:rPr>
                <w:rFonts w:ascii="Colibri corps" w:hAnsi="Colibri corps" w:cs="Arial"/>
                <w:sz w:val="32"/>
                <w:szCs w:val="32"/>
              </w:rPr>
              <w:t xml:space="preserve"> </w:t>
            </w:r>
            <w:r w:rsidR="0040213E" w:rsidRPr="00473EF9">
              <w:rPr>
                <w:rFonts w:ascii="Colibri coprs" w:hAnsi="Colibri coprs"/>
                <w:color w:val="404040"/>
                <w:sz w:val="32"/>
                <w:szCs w:val="32"/>
                <w:shd w:val="clear" w:color="auto" w:fill="FFFFFF"/>
              </w:rPr>
              <w:t>de Christophe Lévêque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installés au sommet des cols les plus légendaires des Alpes françaises, à </w:t>
            </w:r>
            <w:r w:rsidRPr="00D817C7">
              <w:rPr>
                <w:rFonts w:ascii="Colibri corps" w:hAnsi="Colibri corps" w:cs="Arial"/>
                <w:b/>
                <w:bCs/>
                <w:sz w:val="32"/>
                <w:szCs w:val="32"/>
              </w:rPr>
              <w:t>chocolat</w:t>
            </w:r>
            <w:r w:rsidR="00522E6A" w:rsidRPr="00473EF9">
              <w:rPr>
                <w:rFonts w:ascii="Colibri corps" w:hAnsi="Colibri corps" w:cs="Arial"/>
                <w:sz w:val="32"/>
                <w:szCs w:val="32"/>
              </w:rPr>
              <w:t xml:space="preserve"> 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>«Bonnat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» en Chartreuse, à Beaufort, et à </w:t>
            </w:r>
            <w:r w:rsidRPr="00D817C7">
              <w:rPr>
                <w:rFonts w:ascii="Colibri corps" w:hAnsi="Colibri corps" w:cs="Arial"/>
                <w:b/>
                <w:bCs/>
                <w:sz w:val="32"/>
                <w:szCs w:val="32"/>
              </w:rPr>
              <w:t>fromage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de </w:t>
            </w:r>
            <w:r w:rsidR="00516DCE" w:rsidRPr="00473EF9">
              <w:rPr>
                <w:rFonts w:ascii="Colibri" w:hAnsi="Colibri" w:cs="Arial"/>
                <w:sz w:val="32"/>
                <w:szCs w:val="32"/>
              </w:rPr>
              <w:t>chèvres</w:t>
            </w:r>
            <w:r w:rsidR="009A7CA6" w:rsidRPr="00473EF9">
              <w:rPr>
                <w:rFonts w:ascii="Colibri" w:hAnsi="Colibri" w:cs="Arial"/>
                <w:sz w:val="32"/>
                <w:szCs w:val="32"/>
              </w:rPr>
              <w:t xml:space="preserve"> dans les alpes du sud</w:t>
            </w:r>
            <w:r w:rsidR="00516DCE" w:rsidRPr="00473EF9">
              <w:rPr>
                <w:rFonts w:ascii="Amasis MT Pro Light" w:hAnsi="Amasis MT Pro Light" w:cs="Arial"/>
                <w:sz w:val="32"/>
                <w:szCs w:val="32"/>
              </w:rPr>
              <w:t>.</w:t>
            </w:r>
          </w:p>
          <w:p w14:paraId="210D6CE1" w14:textId="77777777" w:rsidR="009A7CA6" w:rsidRDefault="009A7CA6" w:rsidP="001F42CF">
            <w:pPr>
              <w:pStyle w:val="Normalcentr"/>
              <w:jc w:val="both"/>
              <w:rPr>
                <w:rFonts w:ascii="Amasis MT Pro Light" w:hAnsi="Amasis MT Pro Light" w:cs="Arial"/>
                <w:sz w:val="36"/>
                <w:szCs w:val="36"/>
              </w:rPr>
            </w:pPr>
          </w:p>
          <w:p w14:paraId="64B0F423" w14:textId="0F288A36" w:rsidR="009A7CA6" w:rsidRDefault="009A7CA6" w:rsidP="001F42CF">
            <w:pPr>
              <w:pStyle w:val="Normalcentr"/>
              <w:jc w:val="both"/>
              <w:rPr>
                <w:noProof/>
              </w:rPr>
            </w:pPr>
          </w:p>
        </w:tc>
        <w:tc>
          <w:tcPr>
            <w:tcW w:w="340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4F4F7BE8" w14:textId="1680DA0F" w:rsidR="00516DCE" w:rsidRPr="00E0040F" w:rsidRDefault="00516DCE" w:rsidP="00516DCE">
            <w:pPr>
              <w:pStyle w:val="Sous-titredelvnement"/>
              <w:rPr>
                <w:color w:val="002060"/>
              </w:rPr>
            </w:pPr>
            <w:r w:rsidRPr="00E0040F">
              <w:rPr>
                <w:color w:val="002060"/>
              </w:rPr>
              <w:t xml:space="preserve">Belles voitures anciennes de prestige </w:t>
            </w:r>
            <w:r w:rsidR="00E12A8F" w:rsidRPr="00E0040F">
              <w:rPr>
                <w:color w:val="002060"/>
              </w:rPr>
              <w:t>où</w:t>
            </w:r>
            <w:r w:rsidRPr="00E0040F">
              <w:rPr>
                <w:color w:val="002060"/>
              </w:rPr>
              <w:t xml:space="preserve"> sportives</w:t>
            </w:r>
          </w:p>
          <w:p w14:paraId="375148ED" w14:textId="77777777" w:rsidR="00516DCE" w:rsidRPr="00B12B51" w:rsidRDefault="00516DCE" w:rsidP="00516DCE">
            <w:pPr>
              <w:pStyle w:val="Titredelvnement"/>
            </w:pPr>
            <w:r>
              <w:t>Inoubliable</w:t>
            </w:r>
          </w:p>
          <w:p w14:paraId="33AC5B19" w14:textId="67244DE2" w:rsidR="00C42A1A" w:rsidRDefault="00516DCE" w:rsidP="00516DCE">
            <w:r>
              <w:t xml:space="preserve">1500 </w:t>
            </w:r>
            <w:r w:rsidRPr="00D46797">
              <w:rPr>
                <w:sz w:val="24"/>
                <w:szCs w:val="24"/>
              </w:rPr>
              <w:t>km</w:t>
            </w:r>
            <w:r w:rsidR="00C42A1A" w:rsidRPr="00D46797">
              <w:rPr>
                <w:sz w:val="24"/>
                <w:szCs w:val="24"/>
              </w:rPr>
              <w:t xml:space="preserve">s de </w:t>
            </w:r>
            <w:r w:rsidR="00473EF9">
              <w:rPr>
                <w:sz w:val="24"/>
                <w:szCs w:val="24"/>
              </w:rPr>
              <w:t xml:space="preserve">petites </w:t>
            </w:r>
            <w:r w:rsidR="00C42A1A" w:rsidRPr="00D46797">
              <w:rPr>
                <w:sz w:val="24"/>
                <w:szCs w:val="24"/>
              </w:rPr>
              <w:t>route</w:t>
            </w:r>
            <w:r w:rsidR="00D46797" w:rsidRPr="00D46797">
              <w:rPr>
                <w:sz w:val="24"/>
                <w:szCs w:val="24"/>
              </w:rPr>
              <w:t>s</w:t>
            </w:r>
            <w:r w:rsidR="00523562">
              <w:rPr>
                <w:sz w:val="24"/>
                <w:szCs w:val="24"/>
              </w:rPr>
              <w:t xml:space="preserve"> sinueuses</w:t>
            </w:r>
          </w:p>
          <w:p w14:paraId="4467772D" w14:textId="543ED6DC" w:rsidR="00516DCE" w:rsidRPr="00B12B51" w:rsidRDefault="00516DCE" w:rsidP="00516DCE">
            <w:r>
              <w:t xml:space="preserve">43 cols dont 10 de </w:t>
            </w:r>
            <w:r w:rsidR="00C42A1A">
              <w:t>+</w:t>
            </w:r>
            <w:r>
              <w:t xml:space="preserve"> de 2000 mètres</w:t>
            </w:r>
            <w:r w:rsidR="00C42A1A">
              <w:t xml:space="preserve"> d’altitude</w:t>
            </w:r>
          </w:p>
          <w:p w14:paraId="5053D356" w14:textId="77777777" w:rsidR="00516DCE" w:rsidRPr="00B12B51" w:rsidRDefault="00516DCE" w:rsidP="005A7748">
            <w:pPr>
              <w:pStyle w:val="Titredelvnement"/>
            </w:pPr>
            <w:r>
              <w:t>On the Road</w:t>
            </w:r>
          </w:p>
          <w:p w14:paraId="27ECA158" w14:textId="2AFCA424" w:rsidR="00516DCE" w:rsidRPr="00E03DCA" w:rsidRDefault="00516DCE" w:rsidP="009A7CA6">
            <w:pPr>
              <w:rPr>
                <w:rFonts w:ascii="Colibri corps" w:hAnsi="Colibri corps" w:cs="Arial"/>
              </w:rPr>
            </w:pPr>
            <w:r w:rsidRPr="00E03DCA">
              <w:rPr>
                <w:rFonts w:ascii="Colibri corps" w:hAnsi="Colibri corps" w:cs="Arial"/>
              </w:rPr>
              <w:t>D</w:t>
            </w:r>
            <w:r w:rsidR="00E56C2F" w:rsidRPr="00E03DCA">
              <w:rPr>
                <w:rFonts w:ascii="Colibri corps" w:hAnsi="Colibri corps" w:cs="Arial"/>
              </w:rPr>
              <w:t>ix</w:t>
            </w:r>
            <w:r w:rsidRPr="00E03DCA">
              <w:rPr>
                <w:rFonts w:ascii="Colibri corps" w:hAnsi="Colibri corps" w:cs="Arial"/>
              </w:rPr>
              <w:t xml:space="preserve"> étapes grandioses pour partager vos émotions et transformer votre rêve en réalité</w:t>
            </w:r>
            <w:r w:rsidR="00E03DCA" w:rsidRPr="00E03DCA">
              <w:rPr>
                <w:rFonts w:ascii="Colibri corps" w:hAnsi="Colibri corps" w:cs="Arial"/>
              </w:rPr>
              <w:t xml:space="preserve">, </w:t>
            </w:r>
            <w:r w:rsidR="00473EF9">
              <w:rPr>
                <w:rFonts w:ascii="Colibri corps" w:hAnsi="Colibri corps" w:cs="Arial"/>
              </w:rPr>
              <w:t>vous donner</w:t>
            </w:r>
            <w:r w:rsidR="00E03DCA" w:rsidRPr="00E03DCA">
              <w:rPr>
                <w:rFonts w:ascii="Colibri corps" w:hAnsi="Colibri corps" w:cs="Arial"/>
              </w:rPr>
              <w:t xml:space="preserve"> une sensation de liberté procurée par le bruit d</w:t>
            </w:r>
            <w:r w:rsidR="00473EF9">
              <w:rPr>
                <w:rFonts w:ascii="Colibri corps" w:hAnsi="Colibri corps" w:cs="Arial"/>
              </w:rPr>
              <w:t>e votre</w:t>
            </w:r>
            <w:r w:rsidR="00E03DCA" w:rsidRPr="00E03DCA">
              <w:rPr>
                <w:rFonts w:ascii="Colibri corps" w:hAnsi="Colibri corps" w:cs="Arial"/>
              </w:rPr>
              <w:t xml:space="preserve"> moteur sur l’asphalte et les péripéties inattendues</w:t>
            </w:r>
            <w:r w:rsidR="00473EF9">
              <w:rPr>
                <w:rFonts w:ascii="Colibri corps" w:hAnsi="Colibri corps" w:cs="Arial"/>
              </w:rPr>
              <w:t>.</w:t>
            </w:r>
          </w:p>
          <w:p w14:paraId="00852EE9" w14:textId="77777777" w:rsidR="002477A4" w:rsidRPr="00522E6A" w:rsidRDefault="002477A4" w:rsidP="009A7CA6">
            <w:pPr>
              <w:rPr>
                <w:rFonts w:ascii="Colibri corps" w:hAnsi="Colibri corps" w:cs="Arial"/>
                <w:sz w:val="16"/>
                <w:szCs w:val="16"/>
              </w:rPr>
            </w:pPr>
          </w:p>
          <w:p w14:paraId="3BF67BF2" w14:textId="6AA15682" w:rsidR="00516DCE" w:rsidRPr="006901C0" w:rsidRDefault="002477A4" w:rsidP="00516DCE">
            <w:pPr>
              <w:jc w:val="both"/>
              <w:rPr>
                <w:rFonts w:ascii="Colibri corps" w:hAnsi="Colibri corps" w:cs="Arial"/>
                <w:sz w:val="36"/>
                <w:szCs w:val="36"/>
              </w:rPr>
            </w:pPr>
            <w:r>
              <w:rPr>
                <w:rFonts w:ascii="Colibri corps" w:hAnsi="Colibri corps" w:cs="Arial"/>
              </w:rPr>
              <w:t>G</w:t>
            </w:r>
            <w:r w:rsidRPr="002477A4">
              <w:rPr>
                <w:rFonts w:ascii="Colibri corps" w:hAnsi="Colibri corps" w:cs="Arial"/>
              </w:rPr>
              <w:t>rande</w:t>
            </w:r>
            <w:r>
              <w:rPr>
                <w:rFonts w:ascii="Colibri corps" w:hAnsi="Colibri corps" w:cs="Arial"/>
              </w:rPr>
              <w:t xml:space="preserve"> </w:t>
            </w:r>
            <w:r w:rsidRPr="002477A4">
              <w:rPr>
                <w:rFonts w:ascii="Colibri corps" w:hAnsi="Colibri corps"/>
                <w:lang w:val="en-US"/>
              </w:rPr>
              <w:t>soirée</w:t>
            </w:r>
            <w:r w:rsidR="00516DCE" w:rsidRPr="006901C0">
              <w:rPr>
                <w:rFonts w:ascii="Colibri corps" w:hAnsi="Colibri corps"/>
                <w:lang w:val="en-US"/>
              </w:rPr>
              <w:t xml:space="preserve"> mexicaine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79FDB79F" w14:textId="4DA17E8C" w:rsidR="00516DCE" w:rsidRPr="006901C0" w:rsidRDefault="00516DCE" w:rsidP="00516DCE">
            <w:pPr>
              <w:rPr>
                <w:rFonts w:ascii="Colibri corps" w:hAnsi="Colibri corps"/>
                <w:lang w:val="en-US"/>
              </w:rPr>
            </w:pPr>
            <w:r w:rsidRPr="006901C0">
              <w:rPr>
                <w:rFonts w:ascii="Colibri corps" w:hAnsi="Colibri corps"/>
                <w:lang w:val="en-US"/>
              </w:rPr>
              <w:t>Déjeuner</w:t>
            </w:r>
            <w:r w:rsidR="002477A4">
              <w:rPr>
                <w:rFonts w:ascii="Colibri corps" w:hAnsi="Colibri corps"/>
                <w:lang w:val="en-US"/>
              </w:rPr>
              <w:t xml:space="preserve"> </w:t>
            </w:r>
            <w:r w:rsidRPr="006901C0">
              <w:rPr>
                <w:rFonts w:ascii="Colibri corps" w:hAnsi="Colibri corps"/>
                <w:lang w:val="en-US"/>
              </w:rPr>
              <w:t xml:space="preserve">au </w:t>
            </w:r>
            <w:r w:rsidR="002477A4">
              <w:rPr>
                <w:rFonts w:ascii="Colibri corps" w:hAnsi="Colibri corps"/>
                <w:lang w:val="en-US"/>
              </w:rPr>
              <w:t>C</w:t>
            </w:r>
            <w:r w:rsidRPr="006901C0">
              <w:rPr>
                <w:rFonts w:ascii="Colibri corps" w:hAnsi="Colibri corps"/>
                <w:lang w:val="en-US"/>
              </w:rPr>
              <w:t>h</w:t>
            </w:r>
            <w:r w:rsidR="001D4C79">
              <w:rPr>
                <w:rFonts w:ascii="Colibri corps" w:hAnsi="Colibri corps"/>
                <w:lang w:val="en-US"/>
              </w:rPr>
              <w:t>â</w:t>
            </w:r>
            <w:r w:rsidRPr="006901C0">
              <w:rPr>
                <w:rFonts w:ascii="Colibri corps" w:hAnsi="Colibri corps"/>
                <w:lang w:val="en-US"/>
              </w:rPr>
              <w:t>teau</w:t>
            </w:r>
            <w:r w:rsidR="003505D9">
              <w:rPr>
                <w:rFonts w:ascii="Colibri corps" w:hAnsi="Colibri corps"/>
                <w:lang w:val="en-US"/>
              </w:rPr>
              <w:t xml:space="preserve">   </w:t>
            </w:r>
            <w:r w:rsidRPr="006901C0">
              <w:rPr>
                <w:rFonts w:ascii="Colibri corps" w:hAnsi="Colibri corps"/>
                <w:lang w:val="en-US"/>
              </w:rPr>
              <w:t>Roubine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157A3E42" w14:textId="398D67F3" w:rsidR="00516DCE" w:rsidRPr="006901C0" w:rsidRDefault="00516DCE" w:rsidP="00516DCE">
            <w:pPr>
              <w:rPr>
                <w:rFonts w:ascii="Colibri corps" w:hAnsi="Colibri corps"/>
                <w:lang w:val="en-US"/>
              </w:rPr>
            </w:pPr>
            <w:r w:rsidRPr="006901C0">
              <w:rPr>
                <w:rFonts w:ascii="Colibri corps" w:hAnsi="Colibri corps"/>
                <w:lang w:val="en-US"/>
              </w:rPr>
              <w:t>Pause café dans un atelier de Formule I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402336A9" w14:textId="00D9A6A7" w:rsidR="009A7CA6" w:rsidRDefault="00516DCE" w:rsidP="009A7CA6">
            <w:pPr>
              <w:rPr>
                <w:rFonts w:ascii="Colibri corps" w:hAnsi="Colibri corps"/>
                <w:lang w:val="en-US"/>
              </w:rPr>
            </w:pPr>
            <w:r w:rsidRPr="006901C0">
              <w:rPr>
                <w:rFonts w:ascii="Colibri corps" w:hAnsi="Colibri corps"/>
                <w:lang w:val="en-US"/>
              </w:rPr>
              <w:t>Animations</w:t>
            </w:r>
            <w:r>
              <w:rPr>
                <w:rFonts w:ascii="Colibri corps" w:hAnsi="Colibri corps"/>
                <w:lang w:val="en-US"/>
              </w:rPr>
              <w:t xml:space="preserve"> </w:t>
            </w:r>
            <w:r w:rsidRPr="006901C0">
              <w:rPr>
                <w:rFonts w:ascii="Colibri corps" w:hAnsi="Colibri corps"/>
                <w:lang w:val="en-US"/>
              </w:rPr>
              <w:t>surprenantes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6136D654" w14:textId="77777777" w:rsidR="009A7CA6" w:rsidRPr="009A7CA6" w:rsidRDefault="009A7CA6" w:rsidP="009A7CA6">
            <w:pPr>
              <w:rPr>
                <w:rFonts w:ascii="Colibri corps" w:hAnsi="Colibri corps"/>
                <w:sz w:val="16"/>
                <w:szCs w:val="16"/>
                <w:lang w:val="en-US"/>
              </w:rPr>
            </w:pPr>
          </w:p>
          <w:p w14:paraId="466D6BEB" w14:textId="4838B5AE" w:rsidR="00E56C2F" w:rsidRDefault="00E0040F" w:rsidP="00516DCE">
            <w:pPr>
              <w:rPr>
                <w:rFonts w:ascii="Caliibri corps" w:hAnsi="Caliibri corps"/>
                <w:sz w:val="32"/>
                <w:szCs w:val="32"/>
              </w:rPr>
            </w:pPr>
            <w:r>
              <w:rPr>
                <w:rFonts w:ascii="Caliibri corps" w:hAnsi="Caliibri corps"/>
                <w:sz w:val="32"/>
                <w:szCs w:val="32"/>
              </w:rPr>
              <w:t>-</w:t>
            </w:r>
            <w:r w:rsidR="00E03DCA">
              <w:rPr>
                <w:rFonts w:ascii="Caliibri corps" w:hAnsi="Caliibri corps"/>
                <w:sz w:val="32"/>
                <w:szCs w:val="32"/>
              </w:rPr>
              <w:t>L’as</w:t>
            </w:r>
            <w:r w:rsidR="00AB5048" w:rsidRPr="00E56C2F">
              <w:rPr>
                <w:rFonts w:ascii="Caliibri corps" w:hAnsi="Caliibri corps"/>
                <w:sz w:val="32"/>
                <w:szCs w:val="32"/>
              </w:rPr>
              <w:t xml:space="preserve">sistance </w:t>
            </w:r>
            <w:r w:rsidR="00AB5048" w:rsidRPr="00473EF9">
              <w:rPr>
                <w:rFonts w:ascii="Caliibri corps" w:hAnsi="Caliibri corps"/>
                <w:sz w:val="30"/>
                <w:szCs w:val="30"/>
              </w:rPr>
              <w:t>technique</w:t>
            </w:r>
            <w:r w:rsidR="009A7CA6" w:rsidRPr="00473EF9">
              <w:rPr>
                <w:rFonts w:ascii="Caliibri corps" w:hAnsi="Caliibri corps"/>
                <w:sz w:val="30"/>
                <w:szCs w:val="30"/>
              </w:rPr>
              <w:t>,</w:t>
            </w:r>
            <w:r w:rsidR="00473EF9">
              <w:rPr>
                <w:rFonts w:ascii="Caliibri corps" w:hAnsi="Caliibri corps"/>
                <w:sz w:val="30"/>
                <w:szCs w:val="30"/>
              </w:rPr>
              <w:t xml:space="preserve"> </w:t>
            </w:r>
            <w:r w:rsidR="00AB5048" w:rsidRPr="00473EF9">
              <w:rPr>
                <w:rFonts w:ascii="Caliibri corps" w:hAnsi="Caliibri corps"/>
                <w:sz w:val="30"/>
                <w:szCs w:val="30"/>
              </w:rPr>
              <w:t>dépannage</w:t>
            </w:r>
            <w:r w:rsidR="00E56C2F">
              <w:rPr>
                <w:rFonts w:ascii="Caliibri corps" w:hAnsi="Caliibri corps"/>
                <w:sz w:val="32"/>
                <w:szCs w:val="32"/>
              </w:rPr>
              <w:t>.</w:t>
            </w:r>
          </w:p>
          <w:p w14:paraId="72B70817" w14:textId="39D011A5" w:rsidR="00E03DCA" w:rsidRPr="00E56C2F" w:rsidRDefault="00E0040F" w:rsidP="00516DCE">
            <w:pPr>
              <w:rPr>
                <w:rFonts w:ascii="Caliibri corps" w:hAnsi="Caliibri corps"/>
                <w:sz w:val="32"/>
                <w:szCs w:val="32"/>
              </w:rPr>
            </w:pPr>
            <w:r>
              <w:rPr>
                <w:rFonts w:ascii="Caliibri corps" w:hAnsi="Caliibri corps"/>
                <w:sz w:val="32"/>
                <w:szCs w:val="32"/>
              </w:rPr>
              <w:t>-</w:t>
            </w:r>
            <w:r w:rsidR="00473EF9">
              <w:rPr>
                <w:rFonts w:ascii="Caliibri corps" w:hAnsi="Caliibri corps"/>
                <w:sz w:val="32"/>
                <w:szCs w:val="32"/>
              </w:rPr>
              <w:t>Votre</w:t>
            </w:r>
            <w:r w:rsidR="00E56C2F">
              <w:rPr>
                <w:rFonts w:ascii="Caliibri corps" w:hAnsi="Caliibri corps"/>
                <w:sz w:val="32"/>
                <w:szCs w:val="32"/>
              </w:rPr>
              <w:t xml:space="preserve"> c</w:t>
            </w:r>
            <w:r w:rsidR="009A7CA6" w:rsidRPr="00E56C2F">
              <w:rPr>
                <w:rFonts w:ascii="Caliibri corps" w:hAnsi="Caliibri corps"/>
                <w:sz w:val="32"/>
                <w:szCs w:val="32"/>
              </w:rPr>
              <w:t>arburant</w:t>
            </w:r>
            <w:r w:rsidR="00E03DCA">
              <w:rPr>
                <w:rFonts w:ascii="Caliibri corps" w:hAnsi="Caliibri corps"/>
                <w:sz w:val="32"/>
                <w:szCs w:val="32"/>
              </w:rPr>
              <w:t xml:space="preserve"> durant le road trip</w:t>
            </w:r>
            <w:r w:rsidR="009A7CA6" w:rsidRPr="00E56C2F">
              <w:rPr>
                <w:rFonts w:ascii="Caliibri corps" w:hAnsi="Caliibri corps"/>
                <w:sz w:val="32"/>
                <w:szCs w:val="32"/>
              </w:rPr>
              <w:t>.</w:t>
            </w:r>
          </w:p>
          <w:p w14:paraId="521233A1" w14:textId="0A3A34C0" w:rsidR="00FD219B" w:rsidRPr="00E56C2F" w:rsidRDefault="00E0040F" w:rsidP="00516DCE">
            <w:pPr>
              <w:rPr>
                <w:rFonts w:ascii="Caliibri corps" w:hAnsi="Caliibri corps"/>
                <w:sz w:val="32"/>
                <w:szCs w:val="32"/>
              </w:rPr>
            </w:pPr>
            <w:r>
              <w:rPr>
                <w:rFonts w:ascii="Caliibri corps" w:hAnsi="Caliibri corps"/>
                <w:sz w:val="32"/>
                <w:szCs w:val="32"/>
              </w:rPr>
              <w:t xml:space="preserve">- </w:t>
            </w:r>
            <w:r w:rsidR="00E03DCA">
              <w:rPr>
                <w:rFonts w:ascii="Caliibri corps" w:hAnsi="Caliibri corps"/>
                <w:sz w:val="32"/>
                <w:szCs w:val="32"/>
              </w:rPr>
              <w:t>Le t</w:t>
            </w:r>
            <w:r w:rsidR="00FD219B" w:rsidRPr="00E56C2F">
              <w:rPr>
                <w:rFonts w:ascii="Caliibri corps" w:hAnsi="Caliibri corps"/>
                <w:sz w:val="32"/>
                <w:szCs w:val="32"/>
              </w:rPr>
              <w:t xml:space="preserve">ransfert </w:t>
            </w:r>
            <w:r w:rsidR="00473EF9">
              <w:rPr>
                <w:rFonts w:ascii="Caliibri corps" w:hAnsi="Caliibri corps"/>
                <w:sz w:val="32"/>
                <w:szCs w:val="32"/>
              </w:rPr>
              <w:t xml:space="preserve">de vos </w:t>
            </w:r>
            <w:r w:rsidR="00FD219B" w:rsidRPr="00E56C2F">
              <w:rPr>
                <w:rFonts w:ascii="Caliibri corps" w:hAnsi="Caliibri corps"/>
                <w:sz w:val="32"/>
                <w:szCs w:val="32"/>
              </w:rPr>
              <w:t>bagages</w:t>
            </w:r>
            <w:r w:rsidR="009A7CA6" w:rsidRPr="00E56C2F">
              <w:rPr>
                <w:rFonts w:ascii="Caliibri corps" w:hAnsi="Caliibri corps"/>
                <w:sz w:val="32"/>
                <w:szCs w:val="32"/>
              </w:rPr>
              <w:t xml:space="preserve"> </w:t>
            </w:r>
          </w:p>
          <w:p w14:paraId="7392BEB9" w14:textId="37A89EAC" w:rsidR="009A7CA6" w:rsidRDefault="009A7CA6" w:rsidP="00516DCE">
            <w:pPr>
              <w:rPr>
                <w:noProof/>
              </w:rPr>
            </w:pPr>
          </w:p>
        </w:tc>
      </w:tr>
    </w:tbl>
    <w:p w14:paraId="6F3BDCC4" w14:textId="77777777" w:rsidR="00772F94" w:rsidRPr="00B12B51" w:rsidRDefault="00772F94" w:rsidP="004051FA">
      <w:pPr>
        <w:pStyle w:val="Sansinterligne"/>
      </w:pPr>
    </w:p>
    <w:sectPr w:rsidR="00772F94" w:rsidRPr="00B12B51" w:rsidSect="00522E6A">
      <w:pgSz w:w="11906" w:h="16838" w:code="9"/>
      <w:pgMar w:top="864" w:right="1080" w:bottom="142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917F8" w14:textId="77777777" w:rsidR="00767151" w:rsidRDefault="00767151">
      <w:pPr>
        <w:spacing w:line="240" w:lineRule="auto"/>
      </w:pPr>
      <w:r>
        <w:separator/>
      </w:r>
    </w:p>
  </w:endnote>
  <w:endnote w:type="continuationSeparator" w:id="0">
    <w:p w14:paraId="426F1A58" w14:textId="77777777" w:rsidR="00767151" w:rsidRDefault="007671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libry corps">
    <w:altName w:val="Cambria"/>
    <w:panose1 w:val="00000000000000000000"/>
    <w:charset w:val="00"/>
    <w:family w:val="roman"/>
    <w:notTrueType/>
    <w:pitch w:val="default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olibri corp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Colibri coprs">
    <w:altName w:val="Cambria"/>
    <w:panose1 w:val="00000000000000000000"/>
    <w:charset w:val="00"/>
    <w:family w:val="roman"/>
    <w:notTrueType/>
    <w:pitch w:val="default"/>
  </w:font>
  <w:font w:name="Colibri">
    <w:altName w:val="Cambria"/>
    <w:panose1 w:val="00000000000000000000"/>
    <w:charset w:val="00"/>
    <w:family w:val="roman"/>
    <w:notTrueType/>
    <w:pitch w:val="default"/>
  </w:font>
  <w:font w:name="Caliibri corps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0292A" w14:textId="77777777" w:rsidR="00767151" w:rsidRDefault="00767151">
      <w:pPr>
        <w:spacing w:line="240" w:lineRule="auto"/>
      </w:pPr>
      <w:r>
        <w:separator/>
      </w:r>
    </w:p>
  </w:footnote>
  <w:footnote w:type="continuationSeparator" w:id="0">
    <w:p w14:paraId="422C4332" w14:textId="77777777" w:rsidR="00767151" w:rsidRDefault="0076715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73E"/>
    <w:rsid w:val="000061F8"/>
    <w:rsid w:val="0003525F"/>
    <w:rsid w:val="000B0CA1"/>
    <w:rsid w:val="000E73B3"/>
    <w:rsid w:val="00101CD4"/>
    <w:rsid w:val="00174CE6"/>
    <w:rsid w:val="001D4C79"/>
    <w:rsid w:val="001F42CF"/>
    <w:rsid w:val="002477A4"/>
    <w:rsid w:val="00281AD9"/>
    <w:rsid w:val="002A3C63"/>
    <w:rsid w:val="002D3F7C"/>
    <w:rsid w:val="00337FA3"/>
    <w:rsid w:val="003505D9"/>
    <w:rsid w:val="0035557D"/>
    <w:rsid w:val="00361F5A"/>
    <w:rsid w:val="00362BEF"/>
    <w:rsid w:val="003734D1"/>
    <w:rsid w:val="0038060A"/>
    <w:rsid w:val="0040213E"/>
    <w:rsid w:val="004040C2"/>
    <w:rsid w:val="004051FA"/>
    <w:rsid w:val="004134A3"/>
    <w:rsid w:val="00433CDA"/>
    <w:rsid w:val="00434225"/>
    <w:rsid w:val="004564CA"/>
    <w:rsid w:val="00473788"/>
    <w:rsid w:val="00473EF9"/>
    <w:rsid w:val="004A7CCD"/>
    <w:rsid w:val="00501AF7"/>
    <w:rsid w:val="00516DCE"/>
    <w:rsid w:val="00521395"/>
    <w:rsid w:val="00522E6A"/>
    <w:rsid w:val="00523562"/>
    <w:rsid w:val="00552504"/>
    <w:rsid w:val="005A7133"/>
    <w:rsid w:val="005A7748"/>
    <w:rsid w:val="005E34C7"/>
    <w:rsid w:val="005F7E71"/>
    <w:rsid w:val="006624C5"/>
    <w:rsid w:val="00681012"/>
    <w:rsid w:val="00694FAC"/>
    <w:rsid w:val="006D17C5"/>
    <w:rsid w:val="00712BC1"/>
    <w:rsid w:val="00767151"/>
    <w:rsid w:val="00772F94"/>
    <w:rsid w:val="00792E95"/>
    <w:rsid w:val="0079666F"/>
    <w:rsid w:val="007B0A39"/>
    <w:rsid w:val="007F7175"/>
    <w:rsid w:val="00801224"/>
    <w:rsid w:val="00804616"/>
    <w:rsid w:val="008064D4"/>
    <w:rsid w:val="008347C2"/>
    <w:rsid w:val="00891BDF"/>
    <w:rsid w:val="00930A97"/>
    <w:rsid w:val="009315D1"/>
    <w:rsid w:val="00931AF8"/>
    <w:rsid w:val="00941C87"/>
    <w:rsid w:val="009A7CA6"/>
    <w:rsid w:val="009C67F5"/>
    <w:rsid w:val="009E788F"/>
    <w:rsid w:val="00A26D28"/>
    <w:rsid w:val="00A80AB3"/>
    <w:rsid w:val="00A869FF"/>
    <w:rsid w:val="00A96E0A"/>
    <w:rsid w:val="00AB5048"/>
    <w:rsid w:val="00AF3FE1"/>
    <w:rsid w:val="00AF5244"/>
    <w:rsid w:val="00B06A90"/>
    <w:rsid w:val="00B12B51"/>
    <w:rsid w:val="00B20399"/>
    <w:rsid w:val="00BC3F45"/>
    <w:rsid w:val="00BD6A2D"/>
    <w:rsid w:val="00BE08BE"/>
    <w:rsid w:val="00C0441D"/>
    <w:rsid w:val="00C06692"/>
    <w:rsid w:val="00C42A1A"/>
    <w:rsid w:val="00C5773E"/>
    <w:rsid w:val="00C947AE"/>
    <w:rsid w:val="00CB65BD"/>
    <w:rsid w:val="00CE2DFD"/>
    <w:rsid w:val="00D12CC1"/>
    <w:rsid w:val="00D46797"/>
    <w:rsid w:val="00D703CD"/>
    <w:rsid w:val="00D817C7"/>
    <w:rsid w:val="00D95313"/>
    <w:rsid w:val="00D9569D"/>
    <w:rsid w:val="00DA414A"/>
    <w:rsid w:val="00DD4C16"/>
    <w:rsid w:val="00DE7DBB"/>
    <w:rsid w:val="00E0040F"/>
    <w:rsid w:val="00E03719"/>
    <w:rsid w:val="00E03DCA"/>
    <w:rsid w:val="00E12A8F"/>
    <w:rsid w:val="00E56C2F"/>
    <w:rsid w:val="00EB534F"/>
    <w:rsid w:val="00EC0073"/>
    <w:rsid w:val="00EE327C"/>
    <w:rsid w:val="00EF27C6"/>
    <w:rsid w:val="00F24073"/>
    <w:rsid w:val="00F53900"/>
    <w:rsid w:val="00F82ADF"/>
    <w:rsid w:val="00FD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C300ED"/>
  <w15:chartTrackingRefBased/>
  <w15:docId w15:val="{F947FC8B-B274-488B-8078-6E00EA6E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fr-FR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Titre1">
    <w:name w:val="heading 1"/>
    <w:basedOn w:val="Normal"/>
    <w:next w:val="Normal"/>
    <w:link w:val="Titre1C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Titre2">
    <w:name w:val="heading 2"/>
    <w:basedOn w:val="Normal"/>
    <w:next w:val="Normal"/>
    <w:link w:val="Titre2C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pacedetableau">
    <w:name w:val="Espace de tableau"/>
    <w:basedOn w:val="Normal"/>
    <w:uiPriority w:val="99"/>
    <w:semiHidden/>
    <w:pPr>
      <w:spacing w:line="120" w:lineRule="exact"/>
    </w:pPr>
    <w:rPr>
      <w:sz w:val="22"/>
    </w:rPr>
  </w:style>
  <w:style w:type="paragraph" w:styleId="Titre">
    <w:name w:val="Title"/>
    <w:basedOn w:val="Normal"/>
    <w:next w:val="Normal"/>
    <w:link w:val="TitreCar"/>
    <w:uiPriority w:val="1"/>
    <w:qFormat/>
    <w:rsid w:val="00B12B51"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08"/>
    </w:rPr>
  </w:style>
  <w:style w:type="character" w:customStyle="1" w:styleId="TitreCar">
    <w:name w:val="Titre Car"/>
    <w:basedOn w:val="Policepardfaut"/>
    <w:link w:val="Titre"/>
    <w:uiPriority w:val="1"/>
    <w:rsid w:val="00B12B51"/>
    <w:rPr>
      <w:rFonts w:asciiTheme="majorHAnsi" w:eastAsiaTheme="majorEastAsia" w:hAnsiTheme="majorHAnsi" w:cstheme="majorBidi"/>
      <w:caps/>
      <w:kern w:val="28"/>
      <w:sz w:val="108"/>
    </w:rPr>
  </w:style>
  <w:style w:type="character" w:styleId="lev">
    <w:name w:val="Strong"/>
    <w:basedOn w:val="Policepardfaut"/>
    <w:uiPriority w:val="22"/>
    <w:qFormat/>
    <w:rsid w:val="002A3C63"/>
    <w:rPr>
      <w:b w:val="0"/>
      <w:bCs w:val="0"/>
      <w:color w:val="696700" w:themeColor="accent1" w:themeShade="BF"/>
    </w:rPr>
  </w:style>
  <w:style w:type="character" w:customStyle="1" w:styleId="Titre1Car">
    <w:name w:val="Titre 1 Car"/>
    <w:basedOn w:val="Policepardfaut"/>
    <w:link w:val="Titre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Titredelvnement">
    <w:name w:val="Titre de l’événement"/>
    <w:basedOn w:val="Normal"/>
    <w:uiPriority w:val="3"/>
    <w:qFormat/>
    <w:rsid w:val="00B12B51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4"/>
    </w:rPr>
  </w:style>
  <w:style w:type="paragraph" w:customStyle="1" w:styleId="Informationssurlvnement">
    <w:name w:val="Informations sur l’événement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resse">
    <w:name w:val="Adresse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Normalcentr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Sous-titredelvnement">
    <w:name w:val="Sous-titre de l’événement"/>
    <w:basedOn w:val="Normal"/>
    <w:uiPriority w:val="7"/>
    <w:qFormat/>
    <w:rsid w:val="00B12B51"/>
    <w:pPr>
      <w:spacing w:line="216" w:lineRule="auto"/>
    </w:pPr>
    <w:rPr>
      <w:rFonts w:asciiTheme="majorHAnsi" w:eastAsiaTheme="majorEastAsia" w:hAnsiTheme="majorHAnsi" w:cstheme="majorBidi"/>
      <w:caps/>
      <w:sz w:val="44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1A1A1A" w:themeColor="text2"/>
      <w:u w:val="none"/>
    </w:rPr>
  </w:style>
  <w:style w:type="character" w:styleId="Textedelespacerserv">
    <w:name w:val="Placeholder Text"/>
    <w:basedOn w:val="Policepardfaut"/>
    <w:uiPriority w:val="99"/>
    <w:semiHidden/>
    <w:rsid w:val="00EE327C"/>
    <w:rPr>
      <w:color w:val="404040" w:themeColor="background2" w:themeShade="80"/>
    </w:rPr>
  </w:style>
  <w:style w:type="paragraph" w:styleId="En-tte">
    <w:name w:val="header"/>
    <w:basedOn w:val="Normal"/>
    <w:link w:val="En-tteCar"/>
    <w:uiPriority w:val="99"/>
    <w:unhideWhenUsed/>
    <w:rsid w:val="00EE327C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327C"/>
  </w:style>
  <w:style w:type="paragraph" w:styleId="Pieddepage">
    <w:name w:val="footer"/>
    <w:basedOn w:val="Normal"/>
    <w:link w:val="PieddepageCar"/>
    <w:uiPriority w:val="99"/>
    <w:unhideWhenUsed/>
    <w:rsid w:val="00501AF7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1AF7"/>
  </w:style>
  <w:style w:type="paragraph" w:styleId="Textedebulles">
    <w:name w:val="Balloon Text"/>
    <w:basedOn w:val="Normal"/>
    <w:link w:val="TextedebullesC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5F7E71"/>
  </w:style>
  <w:style w:type="paragraph" w:styleId="Corpsdetexte">
    <w:name w:val="Body Text"/>
    <w:basedOn w:val="Normal"/>
    <w:link w:val="CorpsdetexteCar"/>
    <w:uiPriority w:val="99"/>
    <w:semiHidden/>
    <w:unhideWhenUsed/>
    <w:rsid w:val="005F7E7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F7E71"/>
  </w:style>
  <w:style w:type="paragraph" w:styleId="Corpsdetexte2">
    <w:name w:val="Body Text 2"/>
    <w:basedOn w:val="Normal"/>
    <w:link w:val="Corpsdetexte2Car"/>
    <w:uiPriority w:val="99"/>
    <w:semiHidden/>
    <w:unhideWhenUsed/>
    <w:rsid w:val="005F7E7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F7E71"/>
  </w:style>
  <w:style w:type="paragraph" w:styleId="Corpsdetexte3">
    <w:name w:val="Body Text 3"/>
    <w:basedOn w:val="Normal"/>
    <w:link w:val="Corpsdetexte3C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F7E71"/>
    <w:rPr>
      <w:sz w:val="22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5F7E71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5F7E71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F7E71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F7E71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5F7E71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5F7E71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F7E71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F7E71"/>
    <w:rPr>
      <w:sz w:val="22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5F7E71"/>
  </w:style>
  <w:style w:type="table" w:styleId="Grillecouleur">
    <w:name w:val="Colorful Grid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5F7E71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7E71"/>
    <w:rPr>
      <w:sz w:val="2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E7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E71"/>
    <w:rPr>
      <w:b/>
      <w:bCs/>
      <w:sz w:val="22"/>
    </w:rPr>
  </w:style>
  <w:style w:type="table" w:styleId="Listefonce">
    <w:name w:val="Dark List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F7E71"/>
  </w:style>
  <w:style w:type="character" w:customStyle="1" w:styleId="DateCar">
    <w:name w:val="Date Car"/>
    <w:basedOn w:val="Policepardfaut"/>
    <w:link w:val="Date"/>
    <w:uiPriority w:val="99"/>
    <w:semiHidden/>
    <w:rsid w:val="005F7E7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5F7E71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5F7E71"/>
  </w:style>
  <w:style w:type="character" w:styleId="Accentuation">
    <w:name w:val="Emphasis"/>
    <w:basedOn w:val="Policepardfaut"/>
    <w:uiPriority w:val="20"/>
    <w:semiHidden/>
    <w:unhideWhenUsed/>
    <w:qFormat/>
    <w:rsid w:val="005F7E71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5F7E71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F7E71"/>
    <w:rPr>
      <w:sz w:val="22"/>
    </w:rPr>
  </w:style>
  <w:style w:type="paragraph" w:styleId="Adressedestinataire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Appelnotedebasdep">
    <w:name w:val="footnote reference"/>
    <w:basedOn w:val="Policepardfaut"/>
    <w:uiPriority w:val="99"/>
    <w:semiHidden/>
    <w:unhideWhenUsed/>
    <w:rsid w:val="005F7E71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E71"/>
    <w:rPr>
      <w:sz w:val="22"/>
    </w:rPr>
  </w:style>
  <w:style w:type="table" w:styleId="TableauGrille1Clair">
    <w:name w:val="Grid Table 1 Light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Grille3">
    <w:name w:val="Grid Table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Titre2Car">
    <w:name w:val="Titre 2 Car"/>
    <w:basedOn w:val="Policepardfaut"/>
    <w:link w:val="Titre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Titre5Car">
    <w:name w:val="Titre 5 Car"/>
    <w:basedOn w:val="Policepardfaut"/>
    <w:link w:val="Titre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Titre6Car">
    <w:name w:val="Titre 6 Car"/>
    <w:basedOn w:val="Policepardfaut"/>
    <w:link w:val="Titre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Titre7Car">
    <w:name w:val="Titre 7 Car"/>
    <w:basedOn w:val="Policepardfaut"/>
    <w:link w:val="Titre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5F7E71"/>
  </w:style>
  <w:style w:type="paragraph" w:styleId="AdresseHTML">
    <w:name w:val="HTML Address"/>
    <w:basedOn w:val="Normal"/>
    <w:link w:val="AdresseHTMLC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5F7E71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5F7E71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5F7E71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F7E71"/>
    <w:rPr>
      <w:rFonts w:ascii="Consolas" w:hAnsi="Consolas"/>
      <w:sz w:val="22"/>
    </w:rPr>
  </w:style>
  <w:style w:type="character" w:styleId="ExempleHTML">
    <w:name w:val="HTML Sample"/>
    <w:basedOn w:val="Policepardfau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E327C"/>
    <w:rPr>
      <w:i/>
      <w:iCs/>
      <w:color w:val="696700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Grilleclaire">
    <w:name w:val="Light Grid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5F7E71"/>
  </w:style>
  <w:style w:type="paragraph" w:styleId="Liste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2">
    <w:name w:val="List Table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3">
    <w:name w:val="List Table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F7E71"/>
    <w:rPr>
      <w:rFonts w:ascii="Consolas" w:hAnsi="Consolas"/>
      <w:sz w:val="22"/>
    </w:rPr>
  </w:style>
  <w:style w:type="table" w:styleId="Grillemoyenne1">
    <w:name w:val="Medium Grid 1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5F7E71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5F7E71"/>
  </w:style>
  <w:style w:type="character" w:styleId="Numrodepage">
    <w:name w:val="page number"/>
    <w:basedOn w:val="Policepardfaut"/>
    <w:uiPriority w:val="99"/>
    <w:semiHidden/>
    <w:unhideWhenUsed/>
    <w:rsid w:val="005F7E71"/>
  </w:style>
  <w:style w:type="table" w:styleId="Tableausimple1">
    <w:name w:val="Plain Table 1"/>
    <w:basedOn w:val="Tableau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F7E71"/>
    <w:rPr>
      <w:rFonts w:ascii="Consolas" w:hAnsi="Consolas"/>
      <w:sz w:val="22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5F7E71"/>
    <w:rPr>
      <w:i/>
      <w:iCs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5F7E71"/>
  </w:style>
  <w:style w:type="character" w:customStyle="1" w:styleId="SalutationsCar">
    <w:name w:val="Salutations Car"/>
    <w:basedOn w:val="Policepardfaut"/>
    <w:link w:val="Salutations"/>
    <w:uiPriority w:val="99"/>
    <w:semiHidden/>
    <w:rsid w:val="005F7E71"/>
  </w:style>
  <w:style w:type="paragraph" w:styleId="Signature">
    <w:name w:val="Signature"/>
    <w:basedOn w:val="Normal"/>
    <w:link w:val="SignatureC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5F7E71"/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5F7E71"/>
  </w:style>
  <w:style w:type="table" w:styleId="Tableauprofessionnel">
    <w:name w:val="Table Professional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Lienhypertexte">
    <w:name w:val="Hyperlink"/>
    <w:basedOn w:val="Policepardfaut"/>
    <w:uiPriority w:val="99"/>
    <w:unhideWhenUsed/>
    <w:rsid w:val="0040213E"/>
    <w:rPr>
      <w:color w:val="5F5F5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2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lassicroadtrip@cruisenfly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Louis\AppData\Roaming\Microsoft\Templates\Prospectus%20simple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simple</Template>
  <TotalTime>1</TotalTime>
  <Pages>2</Pages>
  <Words>372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JeanLouis</dc:creator>
  <cp:lastModifiedBy>JeanLouis</cp:lastModifiedBy>
  <cp:revision>2</cp:revision>
  <cp:lastPrinted>2021-09-29T15:44:00Z</cp:lastPrinted>
  <dcterms:created xsi:type="dcterms:W3CDTF">2021-10-13T08:59:00Z</dcterms:created>
  <dcterms:modified xsi:type="dcterms:W3CDTF">2021-10-13T08:59:00Z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